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359" w:leftChars="-171" w:firstLine="341" w:firstLineChars="50"/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</w:rPr>
      </w:pPr>
      <w:r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</w:rPr>
        <w:t>杭州市工业经济联合会</w:t>
      </w:r>
    </w:p>
    <w:p>
      <w:pPr>
        <w:tabs>
          <w:tab w:val="left" w:pos="7236"/>
        </w:tabs>
        <w:rPr>
          <w:rFonts w:hint="eastAsia" w:ascii="黑体" w:hAnsi="黑体" w:eastAsia="黑体"/>
          <w:b/>
          <w:bCs/>
          <w:snapToGrid w:val="0"/>
          <w:color w:val="FF0000"/>
          <w:spacing w:val="-20"/>
          <w:sz w:val="30"/>
          <w:szCs w:val="30"/>
        </w:rPr>
      </w:pPr>
      <w:r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</w:rPr>
        <w:t>杭州市企 业 联 合 会</w:t>
      </w:r>
      <w:r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</w:rPr>
        <w:t>文件</w:t>
      </w:r>
    </w:p>
    <w:p>
      <w:pPr>
        <w:rPr>
          <w:rFonts w:ascii="黑体" w:hAnsi="黑体" w:eastAsia="黑体"/>
          <w:b/>
          <w:snapToGrid w:val="0"/>
          <w:color w:val="FF0000"/>
          <w:spacing w:val="-20"/>
          <w:sz w:val="32"/>
          <w:szCs w:val="32"/>
        </w:rPr>
      </w:pPr>
      <w:r>
        <w:rPr>
          <w:rFonts w:hint="eastAsia" w:ascii="黑体" w:hAnsi="黑体" w:eastAsia="黑体"/>
          <w:b/>
          <w:bCs/>
          <w:snapToGrid w:val="0"/>
          <w:color w:val="FF0000"/>
          <w:spacing w:val="-20"/>
          <w:sz w:val="72"/>
          <w:szCs w:val="72"/>
        </w:rPr>
        <w:t>杭州市企 业 家 协 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center"/>
        <w:textAlignment w:val="auto"/>
        <w:outlineLvl w:val="9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杭 工 经 [201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] 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/>
        <w:jc w:val="center"/>
        <w:textAlignment w:val="auto"/>
        <w:outlineLvl w:val="9"/>
        <w:rPr>
          <w:rFonts w:hint="eastAsia" w:ascii="宋体" w:hAnsi="宋体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杭企联/杭企协[201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] 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号</w:t>
      </w:r>
    </w:p>
    <w:p>
      <w:pPr>
        <w:jc w:val="center"/>
        <w:rPr>
          <w:rFonts w:hint="eastAsia" w:ascii="宋体" w:hAnsi="黑体"/>
          <w:b/>
          <w:sz w:val="36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zh-CN"/>
        </w:rPr>
        <w:pict>
          <v:line id="_x0000_s1026" o:spid="_x0000_s1026" o:spt="20" style="position:absolute;left:0pt;margin-left:-7.85pt;margin-top:12.95pt;height:0pt;width:439.35pt;z-index:251661312;mso-width-relative:page;mso-height-relative:page;" filled="f" stroked="t" coordsize="21600,21600">
            <v:path arrowok="t"/>
            <v:fill on="f" focussize="0,0"/>
            <v:stroke weight="3pt" color="#FF0000"/>
            <v:imagedata o:title=""/>
            <o:lock v:ext="edit"/>
          </v:line>
        </w:pic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6"/>
        </w:rPr>
        <w:t>关于组织参观201</w:t>
      </w:r>
      <w:r>
        <w:rPr>
          <w:rFonts w:hint="eastAsia" w:asciiTheme="majorEastAsia" w:hAnsiTheme="majorEastAsia" w:eastAsiaTheme="majorEastAsia" w:cstheme="majorEastAsia"/>
          <w:b/>
          <w:sz w:val="36"/>
          <w:szCs w:val="36"/>
          <w:lang w:val="en-US" w:eastAsia="zh-CN"/>
        </w:rPr>
        <w:t>9</w:t>
      </w:r>
      <w:r>
        <w:rPr>
          <w:rFonts w:hint="eastAsia" w:asciiTheme="majorEastAsia" w:hAnsiTheme="majorEastAsia" w:eastAsiaTheme="majorEastAsia" w:cstheme="majorEastAsia"/>
          <w:b/>
          <w:sz w:val="36"/>
          <w:szCs w:val="36"/>
        </w:rPr>
        <w:t xml:space="preserve"> AQUATECH CHINA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6"/>
        </w:rPr>
        <w:t>上海国际水展的通知</w:t>
      </w:r>
    </w:p>
    <w:p>
      <w:pPr>
        <w:spacing w:beforeLines="50"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各会员单位：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为了学习世界先进水资源管理经验，了解各国的水处理顶尖产品、技术和解决方案，我会定于201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kern w:val="0"/>
          <w:sz w:val="32"/>
          <w:szCs w:val="32"/>
        </w:rPr>
        <w:t>年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kern w:val="0"/>
          <w:sz w:val="32"/>
          <w:szCs w:val="32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</w:rPr>
        <w:t>日组织会员单位赴上海国家会展中心参观201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AQUATECH CHINA上海国际水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处理</w:t>
      </w:r>
      <w:r>
        <w:rPr>
          <w:rFonts w:hint="eastAsia" w:ascii="仿宋" w:hAnsi="仿宋" w:eastAsia="仿宋" w:cs="仿宋"/>
          <w:kern w:val="0"/>
          <w:sz w:val="32"/>
          <w:szCs w:val="32"/>
        </w:rPr>
        <w:t>展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览会</w:t>
      </w:r>
      <w:r>
        <w:rPr>
          <w:rFonts w:hint="eastAsia" w:ascii="仿宋" w:hAnsi="仿宋" w:eastAsia="仿宋" w:cs="仿宋"/>
          <w:kern w:val="0"/>
          <w:sz w:val="32"/>
          <w:szCs w:val="32"/>
        </w:rPr>
        <w:t>。本届展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会将有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25万平米展示面积包含10个细分展区，聚集了23个国家和地区的3500家参展企业，国际水处理知名品牌的参展企业比例超过50%，6.4万件展品覆盖水处理行业全产业链。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本届展品范围：净水设备；污水/废水处理设备；污泥处理设备；环境综合治理及工程服务；环境监测及仪器仪表；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膜技术/膜处理设备/相关配套产品；配套服务。</w:t>
      </w:r>
    </w:p>
    <w:p>
      <w:pPr>
        <w:spacing w:line="360" w:lineRule="auto"/>
        <w:ind w:firstLine="579" w:firstLineChars="18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请各会员单位分管领导及相关技术管理人员踊跃报名参加展会。本次展会免费提供交通和午餐，参观人员将</w:t>
      </w:r>
      <w:r>
        <w:rPr>
          <w:rFonts w:hint="eastAsia" w:ascii="仿宋" w:hAnsi="仿宋" w:eastAsia="仿宋" w:cs="仿宋"/>
          <w:sz w:val="32"/>
          <w:szCs w:val="32"/>
        </w:rPr>
        <w:t>获得精美礼品一份。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集中乘车时间、地点：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6月4日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上午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在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杭州制氧机集团有限公司（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杭州市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中山北路592号弘元大厦，西湖文化广场对面）旁乘车前往。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eastAsia="zh-CN"/>
        </w:rPr>
        <w:t>乘地铁的可从西湖文化广场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D出口出站。</w:t>
      </w:r>
      <w:r>
        <w:rPr>
          <w:rFonts w:hint="eastAsia" w:ascii="仿宋" w:hAnsi="仿宋" w:eastAsia="仿宋" w:cs="仿宋"/>
          <w:kern w:val="0"/>
          <w:sz w:val="32"/>
          <w:szCs w:val="32"/>
        </w:rPr>
        <w:t>请参观人员于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kern w:val="0"/>
          <w:sz w:val="32"/>
          <w:szCs w:val="32"/>
        </w:rPr>
        <w:t>月2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</w:rPr>
        <w:t>日前将回执填好发送至邮箱：1724476400@qq.com,联系人：徐丹平，联系电话：87294695，13858010290。</w:t>
      </w:r>
    </w:p>
    <w:p>
      <w:pPr>
        <w:spacing w:beforeLines="50"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ind w:right="514" w:rightChars="245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pict>
          <v:shape id="_x0000_i1025" o:spt="75" type="#_x0000_t75" style="height:123.1pt;width:123.6pt;" filled="f" stroked="f" coordsize="21600,21600" o:gfxdata="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">
            <v:path/>
            <v:fill on="f" focussize="0,0"/>
            <v:stroke on="f"/>
            <v:imagedata r:id="rId5" o:title="杭州市工业经济联合会-印章"/>
            <o:lock v:ext="edit" grouping="f" rotation="f" text="f" aspectratio="t"/>
            <w10:wrap type="none"/>
            <w10:anchorlock/>
          </v:shape>
        </w:pict>
      </w:r>
      <w:r>
        <w:rPr>
          <w:rFonts w:hint="eastAsia" w:ascii="仿宋_GB2312" w:eastAsia="仿宋_GB2312"/>
          <w:sz w:val="32"/>
          <w:szCs w:val="32"/>
        </w:rPr>
        <w:pict>
          <v:shape id="_x0000_i1026" o:spt="75" type="#_x0000_t75" style="height:122.9pt;width:123.6pt;" filled="f" stroked="f" coordsize="21600,21600" o:gfxdata="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">
            <v:path/>
            <v:fill on="f" focussize="0,0"/>
            <v:stroke on="f"/>
            <v:imagedata r:id="rId6" o:title="杭州市企业联合会-印章"/>
            <o:lock v:ext="edit" grouping="f" rotation="f" text="f" aspectratio="t"/>
            <w10:wrap type="none"/>
            <w10:anchorlock/>
          </v:shape>
        </w:pict>
      </w:r>
      <w:r>
        <w:rPr>
          <w:rFonts w:hint="eastAsia" w:ascii="仿宋_GB2312" w:eastAsia="仿宋_GB2312"/>
          <w:sz w:val="32"/>
          <w:szCs w:val="32"/>
        </w:rPr>
        <w:pict>
          <v:shape id="_x0000_i1027" o:spt="75" type="#_x0000_t75" style="height:121.9pt;width:123.85pt;" filled="f" stroked="f" coordsize="21600,21600" o:gfxdata="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">
            <v:path/>
            <v:fill on="f" focussize="0,0"/>
            <v:stroke on="f"/>
            <v:imagedata r:id="rId7" o:title="杭州市企业家协会-印章"/>
            <o:lock v:ext="edit" grouping="f" rotation="f" text="f" aspectratio="t"/>
            <w10:wrap type="none"/>
            <w10:anchorlock/>
          </v:shape>
        </w:pict>
      </w:r>
    </w:p>
    <w:p>
      <w:pPr>
        <w:spacing w:line="360" w:lineRule="auto"/>
        <w:ind w:right="514" w:rightChars="245" w:firstLine="5120" w:firstLineChars="16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ind w:right="514" w:rightChars="245" w:firstLine="5440" w:firstLineChars="17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01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spacing w:line="360" w:lineRule="auto"/>
        <w:ind w:right="514" w:rightChars="245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ind w:right="514" w:rightChars="245"/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执</w:t>
      </w:r>
    </w:p>
    <w:p>
      <w:pPr>
        <w:spacing w:line="360" w:lineRule="auto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单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位：                            </w:t>
      </w:r>
    </w:p>
    <w:tbl>
      <w:tblPr>
        <w:tblStyle w:val="6"/>
        <w:tblW w:w="841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803"/>
        <w:gridCol w:w="2763"/>
        <w:gridCol w:w="2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4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  <w:t>姓    名</w:t>
            </w:r>
          </w:p>
        </w:tc>
        <w:tc>
          <w:tcPr>
            <w:tcW w:w="1803" w:type="dxa"/>
            <w:vAlign w:val="center"/>
          </w:tcPr>
          <w:p>
            <w:pPr>
              <w:spacing w:line="360" w:lineRule="auto"/>
              <w:ind w:firstLine="320" w:firstLineChars="100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  <w:t>职   务</w:t>
            </w:r>
          </w:p>
        </w:tc>
        <w:tc>
          <w:tcPr>
            <w:tcW w:w="2763" w:type="dxa"/>
            <w:vAlign w:val="center"/>
          </w:tcPr>
          <w:p>
            <w:pPr>
              <w:spacing w:line="360" w:lineRule="auto"/>
              <w:ind w:firstLine="640" w:firstLineChars="200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  <w:t>手机号码</w:t>
            </w:r>
          </w:p>
        </w:tc>
        <w:tc>
          <w:tcPr>
            <w:tcW w:w="2307" w:type="dxa"/>
            <w:vAlign w:val="center"/>
          </w:tcPr>
          <w:p>
            <w:pPr>
              <w:spacing w:line="360" w:lineRule="auto"/>
              <w:ind w:firstLine="320" w:firstLineChars="100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32"/>
                <w:szCs w:val="32"/>
                <w:lang w:eastAsia="zh-CN"/>
              </w:rPr>
              <w:t>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540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180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76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307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40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180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76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307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40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180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763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  <w:tc>
          <w:tcPr>
            <w:tcW w:w="2307" w:type="dxa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kern w:val="0"/>
                <w:sz w:val="32"/>
                <w:szCs w:val="32"/>
              </w:rPr>
            </w:pPr>
          </w:p>
        </w:tc>
      </w:tr>
    </w:tbl>
    <w:p>
      <w:pPr>
        <w:spacing w:line="360" w:lineRule="auto"/>
        <w:ind w:right="514" w:rightChars="245"/>
        <w:jc w:val="both"/>
        <w:rPr>
          <w:rFonts w:ascii="微软雅黑" w:hAnsi="微软雅黑" w:eastAsia="微软雅黑"/>
          <w:sz w:val="28"/>
          <w:szCs w:val="28"/>
        </w:rPr>
      </w:pPr>
    </w:p>
    <w:sectPr>
      <w:headerReference r:id="rId3" w:type="default"/>
      <w:pgSz w:w="11906" w:h="16838"/>
      <w:pgMar w:top="1440" w:right="1633" w:bottom="1440" w:left="1633" w:header="680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enter" w:pos="4678"/>
        <w:tab w:val="clear" w:pos="4153"/>
      </w:tabs>
      <w:jc w:val="both"/>
      <w:rPr>
        <w:rFonts w:ascii="黑体" w:hAnsi="黑体" w:eastAsia="黑体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6EE9"/>
    <w:rsid w:val="00006E6D"/>
    <w:rsid w:val="00024AE3"/>
    <w:rsid w:val="00044857"/>
    <w:rsid w:val="00056F84"/>
    <w:rsid w:val="000764B1"/>
    <w:rsid w:val="000C6EE9"/>
    <w:rsid w:val="00107867"/>
    <w:rsid w:val="0019267C"/>
    <w:rsid w:val="001A461C"/>
    <w:rsid w:val="001A7EB7"/>
    <w:rsid w:val="001C176A"/>
    <w:rsid w:val="001C5C5F"/>
    <w:rsid w:val="001E1B63"/>
    <w:rsid w:val="002279FA"/>
    <w:rsid w:val="00260A14"/>
    <w:rsid w:val="00266D55"/>
    <w:rsid w:val="002D0F16"/>
    <w:rsid w:val="002D70E9"/>
    <w:rsid w:val="002E52DE"/>
    <w:rsid w:val="00332481"/>
    <w:rsid w:val="00334CD2"/>
    <w:rsid w:val="003356BA"/>
    <w:rsid w:val="00391875"/>
    <w:rsid w:val="003C453E"/>
    <w:rsid w:val="003E4CA8"/>
    <w:rsid w:val="00416324"/>
    <w:rsid w:val="00416FF2"/>
    <w:rsid w:val="00417608"/>
    <w:rsid w:val="00424F4A"/>
    <w:rsid w:val="00451AD2"/>
    <w:rsid w:val="00451E4D"/>
    <w:rsid w:val="004759F6"/>
    <w:rsid w:val="00487AEF"/>
    <w:rsid w:val="004A1BBE"/>
    <w:rsid w:val="004D5C48"/>
    <w:rsid w:val="00505E31"/>
    <w:rsid w:val="0053346F"/>
    <w:rsid w:val="00546766"/>
    <w:rsid w:val="00567265"/>
    <w:rsid w:val="005B02F0"/>
    <w:rsid w:val="005B2294"/>
    <w:rsid w:val="005E7AB5"/>
    <w:rsid w:val="00622A2D"/>
    <w:rsid w:val="006A74DB"/>
    <w:rsid w:val="006D394A"/>
    <w:rsid w:val="006E73E3"/>
    <w:rsid w:val="006E772A"/>
    <w:rsid w:val="006F73FB"/>
    <w:rsid w:val="00715FCE"/>
    <w:rsid w:val="0072100F"/>
    <w:rsid w:val="0072709C"/>
    <w:rsid w:val="00744318"/>
    <w:rsid w:val="00794C8F"/>
    <w:rsid w:val="007B188F"/>
    <w:rsid w:val="007F7F55"/>
    <w:rsid w:val="008251A8"/>
    <w:rsid w:val="008267C6"/>
    <w:rsid w:val="00830F31"/>
    <w:rsid w:val="00865303"/>
    <w:rsid w:val="00872E59"/>
    <w:rsid w:val="008934D1"/>
    <w:rsid w:val="008D6A5C"/>
    <w:rsid w:val="008E6F8A"/>
    <w:rsid w:val="00937E63"/>
    <w:rsid w:val="00940361"/>
    <w:rsid w:val="0095698D"/>
    <w:rsid w:val="00957642"/>
    <w:rsid w:val="009B5761"/>
    <w:rsid w:val="009B65A0"/>
    <w:rsid w:val="00A7033D"/>
    <w:rsid w:val="00A7766E"/>
    <w:rsid w:val="00AC749F"/>
    <w:rsid w:val="00AD421A"/>
    <w:rsid w:val="00AE1C78"/>
    <w:rsid w:val="00B01292"/>
    <w:rsid w:val="00B53811"/>
    <w:rsid w:val="00B57409"/>
    <w:rsid w:val="00B60F6F"/>
    <w:rsid w:val="00B66150"/>
    <w:rsid w:val="00B66561"/>
    <w:rsid w:val="00B75CF7"/>
    <w:rsid w:val="00BA2F19"/>
    <w:rsid w:val="00C36223"/>
    <w:rsid w:val="00C94E92"/>
    <w:rsid w:val="00CC15F1"/>
    <w:rsid w:val="00CC2F67"/>
    <w:rsid w:val="00CD4A80"/>
    <w:rsid w:val="00D14973"/>
    <w:rsid w:val="00D32D6F"/>
    <w:rsid w:val="00D508C6"/>
    <w:rsid w:val="00DB13F2"/>
    <w:rsid w:val="00DC49C2"/>
    <w:rsid w:val="00E012CE"/>
    <w:rsid w:val="00E156CF"/>
    <w:rsid w:val="00E43675"/>
    <w:rsid w:val="00EA2A7E"/>
    <w:rsid w:val="00EA7100"/>
    <w:rsid w:val="00EB71B7"/>
    <w:rsid w:val="00EC0E94"/>
    <w:rsid w:val="00EC3AF1"/>
    <w:rsid w:val="00EE72E6"/>
    <w:rsid w:val="00EF799D"/>
    <w:rsid w:val="00F25AF9"/>
    <w:rsid w:val="00F378E7"/>
    <w:rsid w:val="00F475B7"/>
    <w:rsid w:val="00F66236"/>
    <w:rsid w:val="00FB2A97"/>
    <w:rsid w:val="00FC3391"/>
    <w:rsid w:val="07794904"/>
    <w:rsid w:val="0A18675C"/>
    <w:rsid w:val="2F284E5A"/>
    <w:rsid w:val="420423F4"/>
    <w:rsid w:val="572D02FC"/>
    <w:rsid w:val="66A568BD"/>
    <w:rsid w:val="6F7A351A"/>
    <w:rsid w:val="71805262"/>
    <w:rsid w:val="777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9">
    <w:name w:val="Header Char"/>
    <w:basedOn w:val="7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7"/>
    <w:link w:val="4"/>
    <w:semiHidden/>
    <w:qFormat/>
    <w:locked/>
    <w:uiPriority w:val="99"/>
    <w:rPr>
      <w:rFonts w:cs="Times New Roman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Balloon Text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Date Char"/>
    <w:basedOn w:val="7"/>
    <w:link w:val="2"/>
    <w:semiHidden/>
    <w:qFormat/>
    <w:locked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2</Pages>
  <Words>100</Words>
  <Characters>575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2015-05-04T06:09:00Z</dcterms:created>
  <dc:creator>laura</dc:creator>
  <cp:lastModifiedBy>feelinggood1419301520</cp:lastModifiedBy>
  <cp:lastPrinted>2017-04-24T06:11:00Z</cp:lastPrinted>
  <dcterms:modified xsi:type="dcterms:W3CDTF">2019-05-08T05:50:40Z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